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14" w:rsidRDefault="00906914" w:rsidP="000802D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906914" w:rsidRPr="00400307" w:rsidTr="00400307">
        <w:trPr>
          <w:trHeight w:val="305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906914" w:rsidRPr="00400307" w:rsidTr="00400307">
        <w:trPr>
          <w:trHeight w:val="305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906914" w:rsidRPr="00400307" w:rsidTr="00400307">
        <w:trPr>
          <w:trHeight w:val="320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906914" w:rsidRDefault="00906914">
      <w:pPr>
        <w:rPr>
          <w:rFonts w:ascii="Times New Roman" w:hAnsi="Times New Roman"/>
          <w:sz w:val="28"/>
          <w:szCs w:val="28"/>
        </w:rPr>
      </w:pPr>
    </w:p>
    <w:p w:rsidR="00906914" w:rsidRDefault="00906914" w:rsidP="000802D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Имена прилагательные: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875B6">
        <w:rPr>
          <w:rFonts w:ascii="Times New Roman" w:hAnsi="Times New Roman"/>
          <w:i/>
          <w:color w:val="000000"/>
          <w:sz w:val="28"/>
          <w:szCs w:val="28"/>
        </w:rPr>
        <w:t>высокий, стройный, невысокий, светлые волосы, темные волосы, веселый, дружелюбный, добрый.</w:t>
      </w:r>
    </w:p>
    <w:p w:rsidR="00906914" w:rsidRDefault="00906914" w:rsidP="000802D8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Tall, slim, short, fair hair, dark hair, funny, friendly, kind.</w:t>
      </w:r>
    </w:p>
    <w:p w:rsidR="00906914" w:rsidRPr="003875B6" w:rsidRDefault="00906914" w:rsidP="000802D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Предлоги места: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875B6">
        <w:rPr>
          <w:rFonts w:ascii="Times New Roman" w:hAnsi="Times New Roman"/>
          <w:i/>
          <w:color w:val="000000"/>
          <w:sz w:val="28"/>
          <w:szCs w:val="28"/>
        </w:rPr>
        <w:t>в, на, под, за, рядом, перед.</w:t>
      </w:r>
    </w:p>
    <w:p w:rsidR="00906914" w:rsidRPr="00882219" w:rsidRDefault="00906914" w:rsidP="000802D8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In, on, under, behind, next to , in front of.</w:t>
      </w:r>
    </w:p>
    <w:p w:rsidR="00906914" w:rsidRPr="000802D8" w:rsidRDefault="00906914" w:rsidP="000802D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Глаголы:</w:t>
      </w:r>
    </w:p>
    <w:p w:rsidR="00906914" w:rsidRDefault="00906914" w:rsidP="000802D8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Sail, skate, ski, surf, dive, play the violin.</w:t>
      </w:r>
    </w:p>
    <w:p w:rsidR="00906914" w:rsidRPr="000802D8" w:rsidRDefault="00906914" w:rsidP="000802D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Числа от 1 до 100.</w:t>
      </w:r>
    </w:p>
    <w:p w:rsidR="00906914" w:rsidRDefault="00906914" w:rsidP="000802D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Лексика</w:t>
      </w:r>
      <w:r w:rsidRPr="006359A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6359A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теме</w:t>
      </w:r>
      <w:r w:rsidRPr="006359A2">
        <w:rPr>
          <w:rFonts w:ascii="Times New Roman" w:hAnsi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The animal hospital</w:t>
      </w:r>
      <w:r w:rsidRPr="006359A2">
        <w:rPr>
          <w:rFonts w:ascii="Times New Roman" w:hAnsi="Times New Roman"/>
          <w:sz w:val="28"/>
          <w:szCs w:val="28"/>
          <w:lang w:val="en-US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p w:rsidR="00906914" w:rsidRDefault="00906914" w:rsidP="006359A2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Station, garage, café, hospital, post office, mechanic, postman, waiter, nurse.</w:t>
      </w:r>
    </w:p>
    <w:p w:rsidR="00906914" w:rsidRPr="006359A2" w:rsidRDefault="00906914" w:rsidP="006359A2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Игры:</w:t>
      </w:r>
    </w:p>
    <w:p w:rsidR="00906914" w:rsidRDefault="00906914" w:rsidP="006359A2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Volleyball, tennis, badminton, baseball, table tennis, hockey.</w:t>
      </w:r>
    </w:p>
    <w:p w:rsidR="00906914" w:rsidRPr="006359A2" w:rsidRDefault="00906914" w:rsidP="006359A2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906914" w:rsidRPr="006359A2" w:rsidRDefault="00906914" w:rsidP="006359A2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906914" w:rsidRPr="000802D8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0802D8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0802D8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0802D8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0802D8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0802D8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0802D8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0802D8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0802D8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Default="00906914">
      <w:pPr>
        <w:rPr>
          <w:rFonts w:ascii="Times New Roman" w:hAnsi="Times New Roman"/>
          <w:sz w:val="28"/>
          <w:szCs w:val="28"/>
        </w:rPr>
      </w:pPr>
    </w:p>
    <w:p w:rsidR="00906914" w:rsidRDefault="00906914">
      <w:pPr>
        <w:rPr>
          <w:rFonts w:ascii="Times New Roman" w:hAnsi="Times New Roman"/>
          <w:sz w:val="28"/>
          <w:szCs w:val="28"/>
        </w:rPr>
      </w:pPr>
    </w:p>
    <w:p w:rsidR="00906914" w:rsidRPr="003875B6" w:rsidRDefault="00906914">
      <w:pPr>
        <w:rPr>
          <w:rFonts w:ascii="Times New Roman" w:hAnsi="Times New Roman"/>
          <w:sz w:val="28"/>
          <w:szCs w:val="28"/>
        </w:rPr>
      </w:pPr>
    </w:p>
    <w:p w:rsidR="00906914" w:rsidRDefault="00906914" w:rsidP="000802D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906914" w:rsidRPr="00400307" w:rsidTr="00400307">
        <w:trPr>
          <w:trHeight w:val="305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906914" w:rsidRPr="00400307" w:rsidTr="00400307">
        <w:trPr>
          <w:trHeight w:val="305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906914" w:rsidRPr="00400307" w:rsidTr="00400307">
        <w:trPr>
          <w:trHeight w:val="320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2</w:t>
            </w:r>
          </w:p>
        </w:tc>
      </w:tr>
    </w:tbl>
    <w:p w:rsidR="00906914" w:rsidRDefault="00906914">
      <w:pPr>
        <w:rPr>
          <w:rFonts w:ascii="Times New Roman" w:hAnsi="Times New Roman"/>
          <w:sz w:val="28"/>
          <w:szCs w:val="28"/>
        </w:rPr>
      </w:pPr>
    </w:p>
    <w:p w:rsidR="00906914" w:rsidRPr="001D59A4" w:rsidRDefault="00906914" w:rsidP="006359A2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Названия продуктов:</w:t>
      </w:r>
      <w:r w:rsidRPr="001D59A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D59A4">
        <w:rPr>
          <w:rFonts w:ascii="Times New Roman" w:hAnsi="Times New Roman"/>
          <w:i/>
          <w:color w:val="000000"/>
          <w:sz w:val="28"/>
          <w:szCs w:val="28"/>
        </w:rPr>
        <w:t>лимон, бобы, манго, масло, кокос, мука, ананас, оливковое масло, сахар, соль и перец, помидор.</w:t>
      </w:r>
    </w:p>
    <w:p w:rsidR="00906914" w:rsidRDefault="00906914" w:rsidP="006359A2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Lemon, beans, mango, butter, coconut, flour, pineapple, olive oil, sugar, salt &amp; pepper, tomato.</w:t>
      </w:r>
    </w:p>
    <w:p w:rsidR="00906914" w:rsidRPr="006359A2" w:rsidRDefault="00906914" w:rsidP="006359A2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Множественное число у исчисляемых имен существительных </w:t>
      </w:r>
      <w:r w:rsidRPr="006359A2">
        <w:rPr>
          <w:rFonts w:ascii="Times New Roman" w:hAnsi="Times New Roman"/>
          <w:b/>
          <w:sz w:val="28"/>
          <w:szCs w:val="28"/>
          <w:lang w:val="en-US"/>
        </w:rPr>
        <w:t>many</w:t>
      </w:r>
      <w:r w:rsidRPr="006359A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(много)</w:t>
      </w:r>
      <w:r w:rsidRPr="006359A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 неисчисляемых</w:t>
      </w:r>
      <w:r w:rsidRPr="006359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6359A2">
        <w:rPr>
          <w:rFonts w:ascii="Times New Roman" w:hAnsi="Times New Roman"/>
          <w:b/>
          <w:sz w:val="28"/>
          <w:szCs w:val="28"/>
          <w:lang w:val="en-US"/>
        </w:rPr>
        <w:t>much</w:t>
      </w:r>
      <w:r>
        <w:rPr>
          <w:rFonts w:ascii="Times New Roman" w:hAnsi="Times New Roman"/>
          <w:b/>
          <w:sz w:val="28"/>
          <w:szCs w:val="28"/>
        </w:rPr>
        <w:t xml:space="preserve"> (много)</w:t>
      </w:r>
      <w:r w:rsidRPr="006359A2">
        <w:rPr>
          <w:rFonts w:ascii="Times New Roman" w:hAnsi="Times New Roman"/>
          <w:sz w:val="28"/>
          <w:szCs w:val="28"/>
        </w:rPr>
        <w:t>.</w:t>
      </w:r>
    </w:p>
    <w:p w:rsidR="00906914" w:rsidRDefault="00906914" w:rsidP="006359A2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Названия животных: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D59A4">
        <w:rPr>
          <w:rFonts w:ascii="Times New Roman" w:hAnsi="Times New Roman"/>
          <w:i/>
          <w:color w:val="000000"/>
          <w:sz w:val="28"/>
          <w:szCs w:val="28"/>
        </w:rPr>
        <w:t>жираф, обезьяна, дельфин, тюлень, ящерица, кит, бегемот, крокодил.</w:t>
      </w:r>
    </w:p>
    <w:p w:rsidR="00906914" w:rsidRDefault="00906914" w:rsidP="00C42FE1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Giraffe, monkey, dolphin, seal, lizard, whale, hippo, crocodile.</w:t>
      </w:r>
    </w:p>
    <w:p w:rsidR="00906914" w:rsidRPr="00C42FE1" w:rsidRDefault="00906914" w:rsidP="00C42FE1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Месяцы:</w:t>
      </w:r>
    </w:p>
    <w:p w:rsidR="00906914" w:rsidRDefault="00906914" w:rsidP="00C42FE1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January, February, March, April, May, June, July, August, September, October, November, December.</w:t>
      </w:r>
    </w:p>
    <w:p w:rsidR="00906914" w:rsidRPr="00C42FE1" w:rsidRDefault="00906914" w:rsidP="00C42FE1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степеней сравнения у имен прилагательных:</w:t>
      </w:r>
    </w:p>
    <w:p w:rsidR="00906914" w:rsidRPr="00C42FE1" w:rsidRDefault="00906914" w:rsidP="00C42FE1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Big</w:t>
      </w:r>
      <w:r w:rsidRPr="00C42FE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большой</w:t>
      </w:r>
      <w:r w:rsidRPr="00C42FE1">
        <w:rPr>
          <w:rFonts w:ascii="Times New Roman" w:hAnsi="Times New Roman"/>
          <w:sz w:val="28"/>
          <w:szCs w:val="28"/>
        </w:rPr>
        <w:t>)-</w:t>
      </w:r>
      <w:r>
        <w:rPr>
          <w:rFonts w:ascii="Times New Roman" w:hAnsi="Times New Roman"/>
          <w:sz w:val="28"/>
          <w:szCs w:val="28"/>
          <w:lang w:val="en-US"/>
        </w:rPr>
        <w:t>bigger</w:t>
      </w:r>
      <w:r w:rsidRPr="00C42FE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больше</w:t>
      </w:r>
      <w:r w:rsidRPr="00C42FE1">
        <w:rPr>
          <w:rFonts w:ascii="Times New Roman" w:hAnsi="Times New Roman"/>
          <w:sz w:val="28"/>
          <w:szCs w:val="28"/>
        </w:rPr>
        <w:t>)-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C42F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biggest</w:t>
      </w:r>
      <w:r>
        <w:rPr>
          <w:rFonts w:ascii="Times New Roman" w:hAnsi="Times New Roman"/>
          <w:sz w:val="28"/>
          <w:szCs w:val="28"/>
        </w:rPr>
        <w:t xml:space="preserve"> (самый большой)</w:t>
      </w:r>
      <w:r w:rsidRPr="00C42FE1">
        <w:rPr>
          <w:rFonts w:ascii="Times New Roman" w:hAnsi="Times New Roman"/>
          <w:sz w:val="28"/>
          <w:szCs w:val="28"/>
        </w:rPr>
        <w:t>;</w:t>
      </w:r>
    </w:p>
    <w:p w:rsidR="00906914" w:rsidRDefault="00906914" w:rsidP="00C42FE1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Small</w:t>
      </w:r>
      <w:r w:rsidRPr="00C42FE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маленький</w:t>
      </w:r>
      <w:r w:rsidRPr="00C42FE1">
        <w:rPr>
          <w:rFonts w:ascii="Times New Roman" w:hAnsi="Times New Roman"/>
          <w:sz w:val="28"/>
          <w:szCs w:val="28"/>
        </w:rPr>
        <w:t>)-</w:t>
      </w:r>
      <w:r>
        <w:rPr>
          <w:rFonts w:ascii="Times New Roman" w:hAnsi="Times New Roman"/>
          <w:sz w:val="28"/>
          <w:szCs w:val="28"/>
          <w:lang w:val="en-US"/>
        </w:rPr>
        <w:t>smaller</w:t>
      </w:r>
      <w:r w:rsidRPr="00C42FE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меньше</w:t>
      </w:r>
      <w:r w:rsidRPr="00C42FE1">
        <w:rPr>
          <w:rFonts w:ascii="Times New Roman" w:hAnsi="Times New Roman"/>
          <w:sz w:val="28"/>
          <w:szCs w:val="28"/>
        </w:rPr>
        <w:t>)-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C42F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smallest</w:t>
      </w:r>
      <w:r>
        <w:rPr>
          <w:rFonts w:ascii="Times New Roman" w:hAnsi="Times New Roman"/>
          <w:sz w:val="28"/>
          <w:szCs w:val="28"/>
        </w:rPr>
        <w:t>(самый маленький)</w:t>
      </w:r>
    </w:p>
    <w:p w:rsidR="00906914" w:rsidRPr="00C42FE1" w:rsidRDefault="00906914" w:rsidP="00C42FE1">
      <w:pPr>
        <w:pStyle w:val="ListParagraph"/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Pr="00C42FE1" w:rsidRDefault="00906914">
      <w:pPr>
        <w:rPr>
          <w:rFonts w:ascii="Times New Roman" w:hAnsi="Times New Roman"/>
          <w:sz w:val="28"/>
          <w:szCs w:val="28"/>
        </w:rPr>
      </w:pPr>
    </w:p>
    <w:p w:rsidR="00906914" w:rsidRDefault="00906914" w:rsidP="000802D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906914" w:rsidRPr="00400307" w:rsidTr="00400307">
        <w:trPr>
          <w:trHeight w:val="305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906914" w:rsidRPr="00400307" w:rsidTr="00400307">
        <w:trPr>
          <w:trHeight w:val="305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906914" w:rsidRPr="00400307" w:rsidTr="00400307">
        <w:trPr>
          <w:trHeight w:val="320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3</w:t>
            </w:r>
          </w:p>
        </w:tc>
      </w:tr>
    </w:tbl>
    <w:p w:rsidR="00906914" w:rsidRDefault="00906914">
      <w:pPr>
        <w:rPr>
          <w:rFonts w:ascii="Times New Roman" w:hAnsi="Times New Roman"/>
          <w:sz w:val="28"/>
          <w:szCs w:val="28"/>
        </w:rPr>
      </w:pPr>
    </w:p>
    <w:p w:rsidR="00906914" w:rsidRPr="00882219" w:rsidRDefault="00906914" w:rsidP="00882219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Порядковые числительные:</w:t>
      </w:r>
    </w:p>
    <w:p w:rsidR="00906914" w:rsidRPr="00882219" w:rsidRDefault="00906914" w:rsidP="00882219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first, the second, the third, the fifth, the twelfth, the twentieth</w:t>
      </w:r>
      <w:r w:rsidRPr="00882219">
        <w:rPr>
          <w:rFonts w:ascii="Times New Roman" w:hAnsi="Times New Roman"/>
          <w:sz w:val="28"/>
          <w:szCs w:val="28"/>
          <w:lang w:val="en-US"/>
        </w:rPr>
        <w:t>.</w:t>
      </w:r>
    </w:p>
    <w:p w:rsidR="00906914" w:rsidRPr="00882219" w:rsidRDefault="00906914" w:rsidP="00882219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Глагол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8822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be</w:t>
      </w:r>
      <w:r w:rsidRPr="008822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прошедшем времени:</w:t>
      </w:r>
    </w:p>
    <w:p w:rsidR="00906914" w:rsidRPr="00882219" w:rsidRDefault="00906914" w:rsidP="00882219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was</w:t>
      </w:r>
      <w:r w:rsidRPr="004920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был</w:t>
      </w:r>
    </w:p>
    <w:p w:rsidR="00906914" w:rsidRDefault="00906914" w:rsidP="00882219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were</w:t>
      </w:r>
      <w:r w:rsidRPr="004920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были</w:t>
      </w:r>
    </w:p>
    <w:p w:rsidR="00906914" w:rsidRPr="001D59A4" w:rsidRDefault="00906914" w:rsidP="00492077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1D59A4">
        <w:rPr>
          <w:rFonts w:ascii="Times New Roman" w:hAnsi="Times New Roman"/>
          <w:sz w:val="28"/>
          <w:szCs w:val="28"/>
        </w:rPr>
        <w:t xml:space="preserve">Чувства и эмоций: </w:t>
      </w:r>
      <w:r w:rsidRPr="001D59A4">
        <w:rPr>
          <w:rFonts w:ascii="Times New Roman" w:hAnsi="Times New Roman"/>
          <w:i/>
          <w:sz w:val="28"/>
          <w:szCs w:val="28"/>
        </w:rPr>
        <w:t>грустный, скучающий, сердитый, напуганный, уставший, голодный.</w:t>
      </w:r>
    </w:p>
    <w:p w:rsidR="00906914" w:rsidRDefault="00906914" w:rsidP="00492077">
      <w:pPr>
        <w:pStyle w:val="ListParagraph"/>
        <w:ind w:left="708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Sad, bored, angry, scared, tired, hungry.</w:t>
      </w:r>
    </w:p>
    <w:p w:rsidR="00906914" w:rsidRPr="00882219" w:rsidRDefault="00906914" w:rsidP="00882219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Образование прошедшего времени:</w:t>
      </w:r>
    </w:p>
    <w:p w:rsidR="00906914" w:rsidRDefault="00906914" w:rsidP="00882219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Глагол+</w:t>
      </w:r>
      <w:r>
        <w:rPr>
          <w:rFonts w:ascii="Times New Roman" w:hAnsi="Times New Roman"/>
          <w:sz w:val="28"/>
          <w:szCs w:val="28"/>
          <w:lang w:val="en-US"/>
        </w:rPr>
        <w:t>ed</w:t>
      </w:r>
    </w:p>
    <w:p w:rsidR="00906914" w:rsidRDefault="00906914" w:rsidP="00882219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Played, flied, cried, climbed.</w:t>
      </w:r>
    </w:p>
    <w:p w:rsidR="00906914" w:rsidRDefault="00906914" w:rsidP="00492077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92077">
        <w:rPr>
          <w:rFonts w:ascii="Times New Roman" w:hAnsi="Times New Roman"/>
          <w:sz w:val="28"/>
          <w:szCs w:val="28"/>
        </w:rPr>
        <w:t xml:space="preserve">Указатели времени, употребляемые с прошедшим временем: </w:t>
      </w:r>
    </w:p>
    <w:p w:rsidR="00906914" w:rsidRPr="00492077" w:rsidRDefault="00906914" w:rsidP="00492077">
      <w:pPr>
        <w:shd w:val="clear" w:color="auto" w:fill="FFFFFF"/>
        <w:spacing w:after="150" w:line="240" w:lineRule="auto"/>
        <w:ind w:left="708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y</w:t>
      </w:r>
      <w:r w:rsidRPr="00492077">
        <w:rPr>
          <w:rFonts w:ascii="Times New Roman" w:hAnsi="Times New Roman"/>
          <w:color w:val="000000"/>
          <w:sz w:val="28"/>
          <w:szCs w:val="28"/>
          <w:lang w:val="en-US"/>
        </w:rPr>
        <w:t>esterday, last Sunday, a week ago</w:t>
      </w: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882219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Default="00906914" w:rsidP="000802D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906914" w:rsidRPr="00400307" w:rsidTr="00400307">
        <w:trPr>
          <w:trHeight w:val="305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906914" w:rsidRPr="00400307" w:rsidTr="00400307">
        <w:trPr>
          <w:trHeight w:val="305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906914" w:rsidRPr="00400307" w:rsidTr="00400307">
        <w:trPr>
          <w:trHeight w:val="320"/>
        </w:trPr>
        <w:tc>
          <w:tcPr>
            <w:tcW w:w="1526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906914" w:rsidRPr="00400307" w:rsidRDefault="00906914" w:rsidP="004003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00307"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906914" w:rsidRDefault="00906914">
      <w:pPr>
        <w:rPr>
          <w:rFonts w:ascii="Times New Roman" w:hAnsi="Times New Roman"/>
          <w:sz w:val="28"/>
          <w:szCs w:val="28"/>
        </w:rPr>
      </w:pPr>
    </w:p>
    <w:p w:rsidR="00906914" w:rsidRDefault="00906914" w:rsidP="00680187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Имена прилагательные:</w:t>
      </w:r>
      <w:r w:rsidRPr="0049207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92077">
        <w:rPr>
          <w:rFonts w:ascii="Times New Roman" w:hAnsi="Times New Roman"/>
          <w:i/>
          <w:color w:val="000000"/>
          <w:sz w:val="28"/>
          <w:szCs w:val="28"/>
        </w:rPr>
        <w:t xml:space="preserve">симпатичный, застенчивый, хороший, сильный,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добрый, </w:t>
      </w:r>
      <w:r w:rsidRPr="00492077">
        <w:rPr>
          <w:rFonts w:ascii="Times New Roman" w:hAnsi="Times New Roman"/>
          <w:i/>
          <w:color w:val="000000"/>
          <w:sz w:val="28"/>
          <w:szCs w:val="28"/>
        </w:rPr>
        <w:t>громкий.</w:t>
      </w:r>
    </w:p>
    <w:p w:rsidR="00906914" w:rsidRDefault="00906914" w:rsidP="0068018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Pretty, shy, good, strong, kind, loud.</w:t>
      </w:r>
    </w:p>
    <w:p w:rsidR="00906914" w:rsidRPr="00492077" w:rsidRDefault="00906914" w:rsidP="00680187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Погода:</w:t>
      </w:r>
      <w:r w:rsidRPr="0049207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92077">
        <w:rPr>
          <w:rFonts w:ascii="Times New Roman" w:hAnsi="Times New Roman"/>
          <w:i/>
          <w:color w:val="000000"/>
          <w:sz w:val="28"/>
          <w:szCs w:val="28"/>
        </w:rPr>
        <w:t>солнечный, ветреный, облачный, дождливый, холодный, жаркий.</w:t>
      </w:r>
    </w:p>
    <w:p w:rsidR="00906914" w:rsidRDefault="00906914" w:rsidP="0068018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Sunny, windy, cloudy, rainy, cold, hot.</w:t>
      </w:r>
    </w:p>
    <w:p w:rsidR="00906914" w:rsidRDefault="00906914" w:rsidP="00492077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Лексика на тему «Здравствуй, солнце!»:</w:t>
      </w:r>
      <w:r w:rsidRPr="0049207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92077">
        <w:rPr>
          <w:rFonts w:ascii="Times New Roman" w:hAnsi="Times New Roman"/>
          <w:i/>
          <w:color w:val="000000"/>
          <w:sz w:val="28"/>
          <w:szCs w:val="28"/>
        </w:rPr>
        <w:t>купальник, солнечные очки, плавки, джинсы, сапоги, палатка, ласты, спальный мешок</w:t>
      </w:r>
    </w:p>
    <w:p w:rsidR="00906914" w:rsidRDefault="00906914" w:rsidP="0068018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Swimsuit, sunglasses, swimming trunks, jeans, boots, tent, flippers, sleeping bag.</w:t>
      </w:r>
    </w:p>
    <w:p w:rsidR="00906914" w:rsidRPr="00492077" w:rsidRDefault="00906914" w:rsidP="00E87517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Вопросительные слова:</w:t>
      </w:r>
      <w:r w:rsidRPr="0049207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92077">
        <w:rPr>
          <w:rFonts w:ascii="Times New Roman" w:hAnsi="Times New Roman"/>
          <w:i/>
          <w:color w:val="000000"/>
          <w:sz w:val="28"/>
          <w:szCs w:val="28"/>
        </w:rPr>
        <w:t>кто, что, где, когда, почему, как.</w:t>
      </w:r>
    </w:p>
    <w:p w:rsidR="00906914" w:rsidRPr="00E87517" w:rsidRDefault="00906914" w:rsidP="00E8751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Who, what, where, when, why, how.</w:t>
      </w:r>
    </w:p>
    <w:p w:rsidR="00906914" w:rsidRPr="00680187" w:rsidRDefault="00906914" w:rsidP="0068018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906914" w:rsidRPr="00680187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680187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680187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680187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680187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680187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680187" w:rsidRDefault="00906914">
      <w:pPr>
        <w:rPr>
          <w:rFonts w:ascii="Times New Roman" w:hAnsi="Times New Roman"/>
          <w:sz w:val="28"/>
          <w:szCs w:val="28"/>
          <w:lang w:val="en-US"/>
        </w:rPr>
      </w:pPr>
    </w:p>
    <w:p w:rsidR="00906914" w:rsidRPr="00680187" w:rsidRDefault="00906914">
      <w:pPr>
        <w:rPr>
          <w:rFonts w:ascii="Times New Roman" w:hAnsi="Times New Roman"/>
          <w:sz w:val="28"/>
          <w:szCs w:val="28"/>
          <w:lang w:val="en-US"/>
        </w:rPr>
      </w:pPr>
    </w:p>
    <w:sectPr w:rsidR="00906914" w:rsidRPr="00680187" w:rsidSect="0050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40F09"/>
    <w:multiLevelType w:val="hybridMultilevel"/>
    <w:tmpl w:val="74320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FA3BF5"/>
    <w:multiLevelType w:val="hybridMultilevel"/>
    <w:tmpl w:val="7C20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C4286C"/>
    <w:multiLevelType w:val="hybridMultilevel"/>
    <w:tmpl w:val="D7D2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100065"/>
    <w:multiLevelType w:val="hybridMultilevel"/>
    <w:tmpl w:val="A3A4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2D8"/>
    <w:rsid w:val="00064BEC"/>
    <w:rsid w:val="000802D8"/>
    <w:rsid w:val="000E3F16"/>
    <w:rsid w:val="001D59A4"/>
    <w:rsid w:val="001E6955"/>
    <w:rsid w:val="002F6B4E"/>
    <w:rsid w:val="0032590C"/>
    <w:rsid w:val="003875B6"/>
    <w:rsid w:val="00400307"/>
    <w:rsid w:val="00492077"/>
    <w:rsid w:val="00503593"/>
    <w:rsid w:val="006359A2"/>
    <w:rsid w:val="00680187"/>
    <w:rsid w:val="00882219"/>
    <w:rsid w:val="00906914"/>
    <w:rsid w:val="009C5A8A"/>
    <w:rsid w:val="00B273FB"/>
    <w:rsid w:val="00C42FE1"/>
    <w:rsid w:val="00DA13D9"/>
    <w:rsid w:val="00DF5EBA"/>
    <w:rsid w:val="00E8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59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802D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80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384</Words>
  <Characters>2192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Образовательный минимум</dc:title>
  <dc:subject/>
  <dc:creator>2</dc:creator>
  <cp:keywords/>
  <dc:description/>
  <cp:lastModifiedBy>Илюза</cp:lastModifiedBy>
  <cp:revision>4</cp:revision>
  <dcterms:created xsi:type="dcterms:W3CDTF">2019-02-01T03:01:00Z</dcterms:created>
  <dcterms:modified xsi:type="dcterms:W3CDTF">2019-02-01T03:28:00Z</dcterms:modified>
</cp:coreProperties>
</file>